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325AB" w14:textId="77777777" w:rsidR="00023D3B" w:rsidRDefault="00023D3B" w:rsidP="00EA2E2D">
      <w:pPr>
        <w:keepNext/>
        <w:keepLines/>
        <w:spacing w:before="480" w:after="120"/>
        <w:outlineLvl w:val="0"/>
        <w:rPr>
          <w:rFonts w:ascii="Calibri" w:eastAsia="MS Gothic" w:hAnsi="Calibri"/>
          <w:b/>
          <w:bCs/>
          <w:sz w:val="32"/>
          <w:szCs w:val="32"/>
        </w:rPr>
      </w:pPr>
      <w:bookmarkStart w:id="0" w:name="_Toc508122009"/>
    </w:p>
    <w:p w14:paraId="4FB92E53" w14:textId="77777777" w:rsidR="008645C5" w:rsidRDefault="008645C5" w:rsidP="008645C5">
      <w:pPr>
        <w:rPr>
          <w:rFonts w:ascii="Calibri" w:hAnsi="Calibri"/>
          <w:b/>
        </w:rPr>
      </w:pPr>
      <w:r w:rsidRPr="00DE089A">
        <w:rPr>
          <w:rFonts w:ascii="Calibri" w:hAnsi="Calibri"/>
          <w:b/>
        </w:rPr>
        <w:t>SUBJECT ACCESS REQUEST (SAR) FORM*</w:t>
      </w:r>
    </w:p>
    <w:p w14:paraId="2E2F036C" w14:textId="77777777" w:rsidR="008645C5" w:rsidRPr="00DE089A" w:rsidRDefault="008645C5" w:rsidP="008645C5">
      <w:pPr>
        <w:rPr>
          <w:rFonts w:ascii="Calibri" w:hAnsi="Calibri"/>
          <w:b/>
        </w:rPr>
      </w:pPr>
    </w:p>
    <w:p w14:paraId="0E330756" w14:textId="77777777" w:rsidR="008645C5" w:rsidRPr="00DE089A" w:rsidRDefault="008645C5" w:rsidP="008645C5">
      <w:pPr>
        <w:rPr>
          <w:rFonts w:ascii="Calibri" w:hAnsi="Calibr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3567"/>
        <w:gridCol w:w="142"/>
        <w:gridCol w:w="799"/>
      </w:tblGrid>
      <w:tr w:rsidR="008645C5" w:rsidRPr="00DE089A" w14:paraId="1548F13B" w14:textId="77777777" w:rsidTr="00261DFB">
        <w:tc>
          <w:tcPr>
            <w:tcW w:w="4508" w:type="dxa"/>
          </w:tcPr>
          <w:p w14:paraId="56AD3845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>Name</w:t>
            </w:r>
            <w:r>
              <w:rPr>
                <w:rFonts w:ascii="Calibri" w:eastAsia="Calibri" w:hAnsi="Calibri"/>
                <w:sz w:val="20"/>
                <w:szCs w:val="20"/>
              </w:rPr>
              <w:t>:</w:t>
            </w:r>
          </w:p>
          <w:p w14:paraId="4E549A97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508" w:type="dxa"/>
            <w:gridSpan w:val="3"/>
          </w:tcPr>
          <w:p w14:paraId="1EBB5F6F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 xml:space="preserve">Date: </w:t>
            </w:r>
          </w:p>
        </w:tc>
      </w:tr>
      <w:tr w:rsidR="008645C5" w:rsidRPr="00DE089A" w14:paraId="2A1EC1B5" w14:textId="77777777" w:rsidTr="00261DFB">
        <w:tc>
          <w:tcPr>
            <w:tcW w:w="8075" w:type="dxa"/>
            <w:gridSpan w:val="2"/>
          </w:tcPr>
          <w:p w14:paraId="2A5B17FC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b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>Relationship to the school under which you are making the SAR:</w:t>
            </w:r>
          </w:p>
        </w:tc>
        <w:tc>
          <w:tcPr>
            <w:tcW w:w="941" w:type="dxa"/>
            <w:gridSpan w:val="2"/>
          </w:tcPr>
          <w:p w14:paraId="03B3F731" w14:textId="77777777" w:rsidR="008645C5" w:rsidRPr="00DE089A" w:rsidRDefault="008645C5" w:rsidP="00261DFB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Segoe UI Symbol" w:eastAsia="Calibri" w:hAnsi="Segoe UI Symbol" w:cs="Segoe UI Symbol"/>
                <w:sz w:val="20"/>
                <w:szCs w:val="20"/>
              </w:rPr>
              <w:t>✔</w:t>
            </w: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>/</w:t>
            </w:r>
            <w:r w:rsidRPr="00DE089A">
              <w:rPr>
                <w:rFonts w:ascii="Segoe UI Symbol" w:eastAsia="Calibri" w:hAnsi="Segoe UI Symbol" w:cs="Segoe UI Symbol"/>
                <w:sz w:val="20"/>
                <w:szCs w:val="20"/>
              </w:rPr>
              <w:t>✘</w:t>
            </w:r>
          </w:p>
        </w:tc>
      </w:tr>
      <w:tr w:rsidR="008645C5" w:rsidRPr="00DE089A" w14:paraId="65476E27" w14:textId="77777777" w:rsidTr="00261DFB">
        <w:tc>
          <w:tcPr>
            <w:tcW w:w="8075" w:type="dxa"/>
            <w:gridSpan w:val="2"/>
          </w:tcPr>
          <w:p w14:paraId="78FA0B5A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Parent/carer of current pupil</w:t>
            </w:r>
          </w:p>
          <w:p w14:paraId="2B926A4B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2B04769F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1C3DABCA" w14:textId="77777777" w:rsidTr="00261DFB">
        <w:tc>
          <w:tcPr>
            <w:tcW w:w="8075" w:type="dxa"/>
            <w:gridSpan w:val="2"/>
          </w:tcPr>
          <w:p w14:paraId="0059B772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Parent/carer of previous pupil</w:t>
            </w:r>
          </w:p>
          <w:p w14:paraId="0CDF4BC3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6D6A25EB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72EA27FB" w14:textId="77777777" w:rsidTr="00261DFB">
        <w:tc>
          <w:tcPr>
            <w:tcW w:w="8075" w:type="dxa"/>
            <w:gridSpan w:val="2"/>
          </w:tcPr>
          <w:p w14:paraId="04F41FA8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Current employee</w:t>
            </w:r>
          </w:p>
          <w:p w14:paraId="5E6603EC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  <w:p w14:paraId="246F1725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54D7B93C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2BF7B059" w14:textId="77777777" w:rsidTr="00261DFB">
        <w:trPr>
          <w:trHeight w:val="298"/>
        </w:trPr>
        <w:tc>
          <w:tcPr>
            <w:tcW w:w="8075" w:type="dxa"/>
            <w:gridSpan w:val="2"/>
          </w:tcPr>
          <w:p w14:paraId="1C0CCBAF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Past employee</w:t>
            </w:r>
          </w:p>
          <w:p w14:paraId="31EECA06" w14:textId="77777777" w:rsidR="008645C5" w:rsidRPr="00DE089A" w:rsidRDefault="008645C5" w:rsidP="00261DFB">
            <w:pPr>
              <w:pStyle w:val="ListParagraph"/>
              <w:tabs>
                <w:tab w:val="left" w:pos="420"/>
              </w:tabs>
              <w:ind w:left="0"/>
              <w:rPr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30C90CAA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0719A34D" w14:textId="77777777" w:rsidTr="00261DFB">
        <w:tc>
          <w:tcPr>
            <w:tcW w:w="8075" w:type="dxa"/>
            <w:gridSpan w:val="2"/>
          </w:tcPr>
          <w:p w14:paraId="583510F6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Current governor</w:t>
            </w:r>
          </w:p>
          <w:p w14:paraId="06D883EA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3B49539E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17CE2580" w14:textId="77777777" w:rsidTr="00261DFB">
        <w:tc>
          <w:tcPr>
            <w:tcW w:w="8075" w:type="dxa"/>
            <w:gridSpan w:val="2"/>
          </w:tcPr>
          <w:p w14:paraId="7D9A7EB6" w14:textId="77777777" w:rsidR="008645C5" w:rsidRPr="00DE089A" w:rsidRDefault="008645C5" w:rsidP="008645C5">
            <w:pPr>
              <w:pStyle w:val="ListParagraph"/>
              <w:numPr>
                <w:ilvl w:val="0"/>
                <w:numId w:val="2"/>
              </w:numPr>
              <w:tabs>
                <w:tab w:val="left" w:pos="420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DE089A">
              <w:rPr>
                <w:sz w:val="20"/>
                <w:szCs w:val="20"/>
              </w:rPr>
              <w:t>Past governor</w:t>
            </w:r>
          </w:p>
          <w:p w14:paraId="2AFBFFBC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208E8D44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69D50535" w14:textId="77777777" w:rsidTr="00261DFB">
        <w:tc>
          <w:tcPr>
            <w:tcW w:w="8075" w:type="dxa"/>
            <w:gridSpan w:val="2"/>
          </w:tcPr>
          <w:p w14:paraId="5A815107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>Other (please specify):</w:t>
            </w:r>
          </w:p>
          <w:p w14:paraId="2E0E55DB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941" w:type="dxa"/>
            <w:gridSpan w:val="2"/>
          </w:tcPr>
          <w:p w14:paraId="77008401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259452A0" w14:textId="77777777" w:rsidTr="00261DFB">
        <w:trPr>
          <w:trHeight w:val="428"/>
        </w:trPr>
        <w:tc>
          <w:tcPr>
            <w:tcW w:w="9016" w:type="dxa"/>
            <w:gridSpan w:val="4"/>
          </w:tcPr>
          <w:p w14:paraId="2C35C35B" w14:textId="77777777" w:rsidR="008645C5" w:rsidRPr="00DE089A" w:rsidRDefault="008645C5" w:rsidP="00261DFB">
            <w:pPr>
              <w:tabs>
                <w:tab w:val="left" w:pos="405"/>
              </w:tabs>
              <w:rPr>
                <w:rFonts w:ascii="Calibri" w:eastAsia="Calibri" w:hAnsi="Calibri"/>
                <w:b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 xml:space="preserve">Identification </w:t>
            </w:r>
            <w:r w:rsidRPr="00DE089A">
              <w:rPr>
                <w:rFonts w:ascii="Calibri" w:eastAsia="Calibri" w:hAnsi="Calibri"/>
                <w:sz w:val="20"/>
                <w:szCs w:val="20"/>
              </w:rPr>
              <w:t>(T</w:t>
            </w:r>
            <w:r w:rsidRPr="00DE089A">
              <w:rPr>
                <w:rFonts w:ascii="Calibri" w:eastAsia="Calibri" w:hAnsi="Calibri" w:cs="Arial"/>
                <w:sz w:val="20"/>
                <w:szCs w:val="20"/>
              </w:rPr>
              <w:t xml:space="preserve">he </w:t>
            </w:r>
            <w:proofErr w:type="gramStart"/>
            <w:r w:rsidRPr="00DE089A">
              <w:rPr>
                <w:rFonts w:ascii="Calibri" w:eastAsia="Calibri" w:hAnsi="Calibri" w:cs="Arial"/>
                <w:sz w:val="20"/>
                <w:szCs w:val="20"/>
              </w:rPr>
              <w:t>time period</w:t>
            </w:r>
            <w:proofErr w:type="gramEnd"/>
            <w:r w:rsidRPr="00DE089A">
              <w:rPr>
                <w:rFonts w:ascii="Calibri" w:eastAsia="Calibri" w:hAnsi="Calibri" w:cs="Arial"/>
                <w:sz w:val="20"/>
                <w:szCs w:val="20"/>
              </w:rPr>
              <w:t xml:space="preserve"> for responding to your request will commence when we receive this)</w:t>
            </w:r>
          </w:p>
        </w:tc>
      </w:tr>
      <w:tr w:rsidR="008645C5" w:rsidRPr="00DE089A" w14:paraId="1D283252" w14:textId="77777777" w:rsidTr="00261DFB">
        <w:tc>
          <w:tcPr>
            <w:tcW w:w="9016" w:type="dxa"/>
            <w:gridSpan w:val="4"/>
          </w:tcPr>
          <w:p w14:paraId="4632926D" w14:textId="77777777" w:rsidR="008645C5" w:rsidRPr="00DE089A" w:rsidRDefault="008645C5" w:rsidP="00261DFB">
            <w:pPr>
              <w:tabs>
                <w:tab w:val="left" w:pos="405"/>
              </w:tabs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>Please provide two of the following forms of identification (the school will retain a copy until the SAR process is completed when it will be securely destroyed):</w:t>
            </w:r>
          </w:p>
        </w:tc>
      </w:tr>
      <w:tr w:rsidR="008645C5" w:rsidRPr="00DE089A" w14:paraId="2B691BB0" w14:textId="77777777" w:rsidTr="00261DFB">
        <w:trPr>
          <w:trHeight w:val="3602"/>
        </w:trPr>
        <w:tc>
          <w:tcPr>
            <w:tcW w:w="9016" w:type="dxa"/>
            <w:gridSpan w:val="4"/>
          </w:tcPr>
          <w:p w14:paraId="2A1F3BA6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1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Current UK/EEA Passport </w:t>
            </w:r>
          </w:p>
          <w:p w14:paraId="0B400A34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3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UK Photocard Driving Licence (Full or Provisional) </w:t>
            </w:r>
          </w:p>
          <w:p w14:paraId="32D41787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3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EEA National Identity Card </w:t>
            </w:r>
          </w:p>
          <w:p w14:paraId="0D975716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1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Disabled Driver’s Pass </w:t>
            </w:r>
          </w:p>
          <w:p w14:paraId="01F48D96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1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>Most recent utility bill</w:t>
            </w:r>
          </w:p>
          <w:p w14:paraId="1DE85583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1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Most recent Mortgage Statement </w:t>
            </w:r>
          </w:p>
          <w:p w14:paraId="752547E6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3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Most recent Council Tax Bill or Statement </w:t>
            </w:r>
          </w:p>
          <w:p w14:paraId="32443412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3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Current Council Rent Card </w:t>
            </w:r>
          </w:p>
          <w:p w14:paraId="7D8E7791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51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Current Council Tenancy Agreement </w:t>
            </w:r>
          </w:p>
          <w:p w14:paraId="5D8DFE7E" w14:textId="77777777" w:rsidR="008645C5" w:rsidRPr="00DE089A" w:rsidRDefault="008645C5" w:rsidP="008645C5">
            <w:pPr>
              <w:numPr>
                <w:ilvl w:val="1"/>
                <w:numId w:val="3"/>
              </w:numPr>
              <w:tabs>
                <w:tab w:val="left" w:pos="405"/>
              </w:tabs>
              <w:spacing w:after="28" w:line="250" w:lineRule="auto"/>
              <w:ind w:left="0" w:hanging="36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Building Society Passbook which shows a transaction in the last 3 months and address </w:t>
            </w:r>
          </w:p>
        </w:tc>
      </w:tr>
      <w:tr w:rsidR="008645C5" w:rsidRPr="00DE089A" w14:paraId="64A0F24D" w14:textId="77777777" w:rsidTr="00261DFB">
        <w:trPr>
          <w:trHeight w:val="550"/>
        </w:trPr>
        <w:tc>
          <w:tcPr>
            <w:tcW w:w="8217" w:type="dxa"/>
            <w:gridSpan w:val="3"/>
          </w:tcPr>
          <w:p w14:paraId="7BEF8588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>Nature of data requested (please indicate):</w:t>
            </w:r>
          </w:p>
          <w:p w14:paraId="491BE5BB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  <w:p w14:paraId="638873F0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  <w:p w14:paraId="5053160B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  <w:p w14:paraId="7A5808B3" w14:textId="77777777" w:rsidR="008645C5" w:rsidRPr="00DE089A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</w:tc>
        <w:tc>
          <w:tcPr>
            <w:tcW w:w="799" w:type="dxa"/>
          </w:tcPr>
          <w:p w14:paraId="1E52AC19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Segoe UI Symbol" w:eastAsia="Calibri" w:hAnsi="Segoe UI Symbol" w:cs="Segoe UI Symbol"/>
                <w:sz w:val="20"/>
                <w:szCs w:val="20"/>
              </w:rPr>
              <w:t>✔</w:t>
            </w: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>/</w:t>
            </w:r>
            <w:r w:rsidRPr="00DE089A">
              <w:rPr>
                <w:rFonts w:ascii="Segoe UI Symbol" w:eastAsia="Calibri" w:hAnsi="Segoe UI Symbol" w:cs="Segoe UI Symbol"/>
                <w:sz w:val="20"/>
                <w:szCs w:val="20"/>
              </w:rPr>
              <w:t>✘</w:t>
            </w:r>
          </w:p>
        </w:tc>
      </w:tr>
      <w:tr w:rsidR="008645C5" w:rsidRPr="00DE089A" w14:paraId="00764689" w14:textId="77777777" w:rsidTr="00261DFB">
        <w:trPr>
          <w:trHeight w:val="430"/>
        </w:trPr>
        <w:tc>
          <w:tcPr>
            <w:tcW w:w="8217" w:type="dxa"/>
            <w:gridSpan w:val="3"/>
          </w:tcPr>
          <w:p w14:paraId="14593969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  <w:proofErr w:type="gramStart"/>
            <w:r w:rsidRPr="00DE089A">
              <w:rPr>
                <w:rFonts w:ascii="Calibri" w:eastAsia="Calibri" w:hAnsi="Calibri"/>
                <w:sz w:val="20"/>
                <w:szCs w:val="20"/>
              </w:rPr>
              <w:t>All of</w:t>
            </w:r>
            <w:proofErr w:type="gramEnd"/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 my personal data held by the school</w:t>
            </w:r>
          </w:p>
          <w:p w14:paraId="1481C0A0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  <w:p w14:paraId="0D7C6F28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799" w:type="dxa"/>
          </w:tcPr>
          <w:p w14:paraId="79C11CAE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24A212EA" w14:textId="77777777" w:rsidTr="00261DFB">
        <w:tc>
          <w:tcPr>
            <w:tcW w:w="8217" w:type="dxa"/>
            <w:gridSpan w:val="3"/>
          </w:tcPr>
          <w:p w14:paraId="547CAB0B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  <w:proofErr w:type="gramStart"/>
            <w:r w:rsidRPr="00DE089A">
              <w:rPr>
                <w:rFonts w:ascii="Calibri" w:eastAsia="Calibri" w:hAnsi="Calibri"/>
                <w:sz w:val="20"/>
                <w:szCs w:val="20"/>
              </w:rPr>
              <w:t>All of</w:t>
            </w:r>
            <w:proofErr w:type="gramEnd"/>
            <w:r w:rsidRPr="00DE089A">
              <w:rPr>
                <w:rFonts w:ascii="Calibri" w:eastAsia="Calibri" w:hAnsi="Calibri"/>
                <w:sz w:val="20"/>
                <w:szCs w:val="20"/>
              </w:rPr>
              <w:t xml:space="preserve"> the personal data held on my child </w:t>
            </w:r>
          </w:p>
          <w:p w14:paraId="0F2F4141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t>Name of child:</w:t>
            </w:r>
          </w:p>
          <w:p w14:paraId="10737FB6" w14:textId="77777777" w:rsidR="008645C5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  <w:p w14:paraId="4DBAA475" w14:textId="77777777" w:rsidR="008645C5" w:rsidRPr="00DE089A" w:rsidRDefault="008645C5" w:rsidP="00261DFB">
            <w:pPr>
              <w:tabs>
                <w:tab w:val="left" w:pos="420"/>
              </w:tabs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799" w:type="dxa"/>
          </w:tcPr>
          <w:p w14:paraId="0C43EB2F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26293C71" w14:textId="77777777" w:rsidTr="00261DFB">
        <w:trPr>
          <w:trHeight w:val="1276"/>
        </w:trPr>
        <w:tc>
          <w:tcPr>
            <w:tcW w:w="8217" w:type="dxa"/>
            <w:gridSpan w:val="3"/>
          </w:tcPr>
          <w:p w14:paraId="74777BF7" w14:textId="39F728A8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sz w:val="20"/>
                <w:szCs w:val="20"/>
              </w:rPr>
              <w:lastRenderedPageBreak/>
              <w:t>Other (please specify as clearly as possible)</w:t>
            </w:r>
            <w:r>
              <w:rPr>
                <w:rFonts w:ascii="Calibri" w:eastAsia="Calibri" w:hAnsi="Calibri"/>
                <w:sz w:val="20"/>
                <w:szCs w:val="20"/>
              </w:rPr>
              <w:t>:</w:t>
            </w:r>
          </w:p>
          <w:p w14:paraId="26DB9F14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799" w:type="dxa"/>
          </w:tcPr>
          <w:p w14:paraId="52728EEB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0FE1A03F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5DCD4051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579D1BB2" w14:textId="77777777" w:rsidTr="00261DFB">
        <w:trPr>
          <w:trHeight w:val="231"/>
        </w:trPr>
        <w:tc>
          <w:tcPr>
            <w:tcW w:w="9016" w:type="dxa"/>
            <w:gridSpan w:val="4"/>
          </w:tcPr>
          <w:p w14:paraId="17008CCD" w14:textId="59DF9011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 w:rsidRPr="00DE089A">
              <w:rPr>
                <w:rFonts w:ascii="Calibri" w:eastAsia="Calibri" w:hAnsi="Calibri"/>
                <w:b/>
                <w:sz w:val="20"/>
                <w:szCs w:val="20"/>
              </w:rPr>
              <w:t>Data Format</w:t>
            </w:r>
            <w:r>
              <w:rPr>
                <w:rFonts w:ascii="Calibri" w:eastAsia="Calibri" w:hAnsi="Calibri"/>
                <w:b/>
                <w:sz w:val="20"/>
                <w:szCs w:val="20"/>
              </w:rPr>
              <w:t>:</w:t>
            </w:r>
          </w:p>
          <w:p w14:paraId="0B264E79" w14:textId="77777777" w:rsidR="008645C5" w:rsidRPr="00DE089A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465ABCFD" w14:textId="77777777" w:rsidTr="00261DFB">
        <w:trPr>
          <w:trHeight w:val="752"/>
        </w:trPr>
        <w:tc>
          <w:tcPr>
            <w:tcW w:w="9016" w:type="dxa"/>
            <w:gridSpan w:val="4"/>
          </w:tcPr>
          <w:p w14:paraId="4A9DFB37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The information held will be sent via email to the requester.  Please complete the following details:</w:t>
            </w:r>
          </w:p>
          <w:p w14:paraId="0FC40189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  <w:p w14:paraId="39307EB3" w14:textId="77777777" w:rsidR="008645C5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  <w:p w14:paraId="413C6E28" w14:textId="77777777" w:rsidR="008645C5" w:rsidRPr="00DE089A" w:rsidRDefault="008645C5" w:rsidP="00261DFB">
            <w:pPr>
              <w:rPr>
                <w:rFonts w:ascii="Calibri" w:eastAsia="Calibri" w:hAnsi="Calibri"/>
                <w:b/>
                <w:sz w:val="20"/>
                <w:szCs w:val="20"/>
              </w:rPr>
            </w:pPr>
          </w:p>
        </w:tc>
      </w:tr>
      <w:tr w:rsidR="008645C5" w:rsidRPr="00DE089A" w14:paraId="75E0301F" w14:textId="77777777" w:rsidTr="00261DFB">
        <w:trPr>
          <w:trHeight w:val="752"/>
        </w:trPr>
        <w:tc>
          <w:tcPr>
            <w:tcW w:w="9016" w:type="dxa"/>
            <w:gridSpan w:val="4"/>
          </w:tcPr>
          <w:p w14:paraId="22110230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Email Address (please include all email addresses you wish the data to be sent to):</w:t>
            </w:r>
          </w:p>
          <w:p w14:paraId="0EF12616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018DC1D5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3651CC6A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7B1BD5A6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645C5" w:rsidRPr="00DE089A" w14:paraId="23B65761" w14:textId="77777777" w:rsidTr="00261DFB">
        <w:trPr>
          <w:trHeight w:val="752"/>
        </w:trPr>
        <w:tc>
          <w:tcPr>
            <w:tcW w:w="9016" w:type="dxa"/>
            <w:gridSpan w:val="4"/>
          </w:tcPr>
          <w:p w14:paraId="34A307FA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Phone Number (mobile number is preferred):</w:t>
            </w:r>
          </w:p>
          <w:p w14:paraId="70386EBA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6D75DF41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5E02ADDB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  <w:p w14:paraId="27D4A478" w14:textId="77777777" w:rsidR="008645C5" w:rsidRDefault="008645C5" w:rsidP="00261DFB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14:paraId="2542D82A" w14:textId="77777777" w:rsidR="008645C5" w:rsidRPr="00DE089A" w:rsidRDefault="008645C5" w:rsidP="008645C5">
      <w:pPr>
        <w:rPr>
          <w:rFonts w:ascii="Calibri" w:hAnsi="Calibri"/>
          <w:b/>
          <w:sz w:val="20"/>
          <w:szCs w:val="20"/>
        </w:rPr>
      </w:pPr>
    </w:p>
    <w:p w14:paraId="106B9861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</w:p>
    <w:p w14:paraId="0AC181E8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</w:p>
    <w:p w14:paraId="3CA14B64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  <w:r w:rsidRPr="00DE089A">
        <w:rPr>
          <w:rFonts w:ascii="Calibri" w:hAnsi="Calibri" w:cs="Arial"/>
          <w:sz w:val="22"/>
          <w:szCs w:val="20"/>
        </w:rPr>
        <w:t>*You may submit a SAR in any written format you choose.</w:t>
      </w:r>
    </w:p>
    <w:p w14:paraId="12D61851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  <w:r w:rsidRPr="00DE089A">
        <w:rPr>
          <w:rFonts w:ascii="Calibri" w:hAnsi="Calibri" w:cs="Arial"/>
          <w:sz w:val="22"/>
          <w:szCs w:val="20"/>
        </w:rPr>
        <w:t>We are providing this form for your convenience and to show the information the school will still require if you choose to use another format.</w:t>
      </w:r>
    </w:p>
    <w:p w14:paraId="3A6F9EDD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</w:p>
    <w:p w14:paraId="672E4A0B" w14:textId="77777777" w:rsidR="008645C5" w:rsidRPr="00DE089A" w:rsidRDefault="008645C5" w:rsidP="008645C5">
      <w:pPr>
        <w:rPr>
          <w:rFonts w:ascii="Calibri" w:hAnsi="Calibri" w:cs="Arial"/>
          <w:sz w:val="22"/>
          <w:szCs w:val="20"/>
        </w:rPr>
      </w:pPr>
      <w:r w:rsidRPr="00DE089A">
        <w:rPr>
          <w:rFonts w:ascii="Calibri" w:hAnsi="Calibri" w:cs="Arial"/>
          <w:sz w:val="22"/>
          <w:szCs w:val="20"/>
        </w:rPr>
        <w:t xml:space="preserve">Please return this form to Lorna Slater (DPO) via email to </w:t>
      </w:r>
      <w:hyperlink r:id="rId7" w:history="1">
        <w:r w:rsidRPr="00DE089A">
          <w:rPr>
            <w:rStyle w:val="Hyperlink"/>
            <w:rFonts w:ascii="Calibri" w:hAnsi="Calibri" w:cs="Arial"/>
            <w:sz w:val="22"/>
            <w:szCs w:val="20"/>
          </w:rPr>
          <w:t>dpo@woodstreet.surrey.sch.uk</w:t>
        </w:r>
      </w:hyperlink>
      <w:r w:rsidRPr="00DE089A">
        <w:rPr>
          <w:rFonts w:ascii="Calibri" w:hAnsi="Calibri" w:cs="Arial"/>
          <w:sz w:val="22"/>
          <w:szCs w:val="20"/>
        </w:rPr>
        <w:t xml:space="preserve"> or to the school office.</w:t>
      </w:r>
    </w:p>
    <w:p w14:paraId="75DB65F4" w14:textId="77777777" w:rsidR="008645C5" w:rsidRPr="00DE089A" w:rsidRDefault="008645C5" w:rsidP="008645C5">
      <w:pPr>
        <w:rPr>
          <w:rFonts w:ascii="Calibri" w:hAnsi="Calibri" w:cs="Arial"/>
          <w:color w:val="FF0000"/>
          <w:sz w:val="22"/>
          <w:szCs w:val="20"/>
        </w:rPr>
      </w:pPr>
    </w:p>
    <w:p w14:paraId="7CE3394C" w14:textId="77777777" w:rsidR="008645C5" w:rsidRDefault="008645C5" w:rsidP="008645C5">
      <w:pPr>
        <w:widowControl w:val="0"/>
        <w:rPr>
          <w:rFonts w:ascii="Calibri" w:hAnsi="Calibri" w:cs="Arial"/>
          <w:sz w:val="22"/>
          <w:szCs w:val="20"/>
        </w:rPr>
      </w:pPr>
      <w:r w:rsidRPr="00DE089A">
        <w:rPr>
          <w:rFonts w:ascii="Calibri" w:hAnsi="Calibri" w:cs="Arial"/>
          <w:sz w:val="22"/>
          <w:szCs w:val="20"/>
        </w:rPr>
        <w:t xml:space="preserve">If you are unhappy with how we comply with your request, you have the right to make a complaint to the ICO or other supervisory authority and can seek to enforce your right through a judicial remedy. Further information is available on the ICO website: </w:t>
      </w:r>
      <w:hyperlink r:id="rId8" w:history="1">
        <w:r w:rsidRPr="00DE089A">
          <w:rPr>
            <w:rStyle w:val="Hyperlink"/>
            <w:rFonts w:ascii="Calibri" w:hAnsi="Calibri" w:cs="Arial"/>
            <w:sz w:val="22"/>
            <w:szCs w:val="20"/>
          </w:rPr>
          <w:t>www.ico.org.uk</w:t>
        </w:r>
      </w:hyperlink>
      <w:r w:rsidRPr="00DE089A">
        <w:rPr>
          <w:rFonts w:ascii="Calibri" w:hAnsi="Calibri" w:cs="Arial"/>
          <w:sz w:val="22"/>
          <w:szCs w:val="20"/>
        </w:rPr>
        <w:t xml:space="preserve">. </w:t>
      </w:r>
    </w:p>
    <w:p w14:paraId="341A1BF6" w14:textId="77777777" w:rsidR="008645C5" w:rsidRDefault="008645C5" w:rsidP="008645C5">
      <w:pPr>
        <w:widowControl w:val="0"/>
        <w:rPr>
          <w:rFonts w:ascii="Calibri" w:hAnsi="Calibri" w:cs="Arial"/>
          <w:sz w:val="22"/>
          <w:szCs w:val="20"/>
        </w:rPr>
      </w:pPr>
    </w:p>
    <w:p w14:paraId="68AF6FE0" w14:textId="77777777" w:rsidR="008645C5" w:rsidRDefault="008645C5" w:rsidP="008645C5">
      <w:pPr>
        <w:widowControl w:val="0"/>
        <w:rPr>
          <w:rFonts w:ascii="Calibri" w:hAnsi="Calibri" w:cs="Arial"/>
          <w:sz w:val="22"/>
          <w:szCs w:val="20"/>
        </w:rPr>
      </w:pPr>
    </w:p>
    <w:p w14:paraId="633971B5" w14:textId="77777777" w:rsidR="008645C5" w:rsidRDefault="008645C5" w:rsidP="00EA2E2D">
      <w:pPr>
        <w:keepNext/>
        <w:keepLines/>
        <w:spacing w:before="480" w:after="120"/>
        <w:outlineLvl w:val="0"/>
        <w:rPr>
          <w:rFonts w:ascii="Calibri" w:eastAsia="MS Gothic" w:hAnsi="Calibri"/>
          <w:b/>
          <w:bCs/>
          <w:sz w:val="32"/>
          <w:szCs w:val="32"/>
        </w:rPr>
      </w:pPr>
    </w:p>
    <w:bookmarkEnd w:id="0"/>
    <w:sectPr w:rsidR="008645C5" w:rsidSect="00EA2E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720" w:bottom="568" w:left="777" w:header="102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37C1E" w14:textId="77777777" w:rsidR="00EA2E2D" w:rsidRDefault="00EA2E2D" w:rsidP="000D2855">
      <w:r>
        <w:separator/>
      </w:r>
    </w:p>
  </w:endnote>
  <w:endnote w:type="continuationSeparator" w:id="0">
    <w:p w14:paraId="5531056F" w14:textId="77777777" w:rsidR="00EA2E2D" w:rsidRDefault="00EA2E2D" w:rsidP="000D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54D29" w14:textId="77777777" w:rsidR="00EB7F6F" w:rsidRDefault="00EB7F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11D80" w14:textId="77777777" w:rsidR="00EB7F6F" w:rsidRDefault="00EB7F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5DB0C" w14:textId="77777777" w:rsidR="00EB7F6F" w:rsidRDefault="00EB7F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8381E" w14:textId="77777777" w:rsidR="00EA2E2D" w:rsidRDefault="00EA2E2D" w:rsidP="000D2855">
      <w:r>
        <w:separator/>
      </w:r>
    </w:p>
  </w:footnote>
  <w:footnote w:type="continuationSeparator" w:id="0">
    <w:p w14:paraId="7F9A2702" w14:textId="77777777" w:rsidR="00EA2E2D" w:rsidRDefault="00EA2E2D" w:rsidP="000D2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27DED" w14:textId="77777777" w:rsidR="00EB7F6F" w:rsidRDefault="00EB7F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02"/>
      <w:gridCol w:w="2993"/>
      <w:gridCol w:w="6095"/>
    </w:tblGrid>
    <w:tr w:rsidR="00EA2E2D" w14:paraId="2AC191B6" w14:textId="77777777" w:rsidTr="000F6B31">
      <w:trPr>
        <w:trHeight w:val="87"/>
      </w:trPr>
      <w:tc>
        <w:tcPr>
          <w:tcW w:w="1402" w:type="dxa"/>
        </w:tcPr>
        <w:p w14:paraId="251FAD44" w14:textId="77777777" w:rsidR="00EA2E2D" w:rsidRPr="000F6B31" w:rsidRDefault="00EA2E2D" w:rsidP="00F45A1E">
          <w:pPr>
            <w:pStyle w:val="NoSpacing"/>
            <w:ind w:left="316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993" w:type="dxa"/>
        </w:tcPr>
        <w:p w14:paraId="4B46DB86" w14:textId="77777777" w:rsidR="00EA2E2D" w:rsidRDefault="00EA2E2D" w:rsidP="000F6B31">
          <w:pPr>
            <w:spacing w:line="252" w:lineRule="auto"/>
            <w:ind w:right="180"/>
            <w:rPr>
              <w:sz w:val="39"/>
            </w:rPr>
          </w:pPr>
        </w:p>
      </w:tc>
      <w:tc>
        <w:tcPr>
          <w:tcW w:w="6095" w:type="dxa"/>
        </w:tcPr>
        <w:p w14:paraId="78608B01" w14:textId="77777777" w:rsidR="00EA2E2D" w:rsidRPr="000375E4" w:rsidRDefault="00EA2E2D" w:rsidP="00F45A1E">
          <w:pPr>
            <w:spacing w:line="252" w:lineRule="auto"/>
            <w:jc w:val="right"/>
          </w:pPr>
        </w:p>
      </w:tc>
    </w:tr>
  </w:tbl>
  <w:p w14:paraId="5EFFBFC4" w14:textId="58155B32" w:rsidR="00EA2E2D" w:rsidRPr="000D2855" w:rsidRDefault="00EA2E2D" w:rsidP="000375E4">
    <w:pPr>
      <w:pStyle w:val="NoSpacing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DE1EE" w14:textId="11F1B70E" w:rsidR="00EA2E2D" w:rsidRDefault="00EA2E2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8DBFD58" wp14:editId="0ED15918">
              <wp:simplePos x="0" y="0"/>
              <wp:positionH relativeFrom="column">
                <wp:posOffset>5810250</wp:posOffset>
              </wp:positionH>
              <wp:positionV relativeFrom="paragraph">
                <wp:posOffset>-505460</wp:posOffset>
              </wp:positionV>
              <wp:extent cx="1059815" cy="1828800"/>
              <wp:effectExtent l="0" t="0" r="0" b="0"/>
              <wp:wrapSquare wrapText="bothSides"/>
              <wp:docPr id="20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98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471C30E" w14:textId="77777777" w:rsidR="00EA2E2D" w:rsidRPr="002E03F3" w:rsidRDefault="00EA2E2D" w:rsidP="00EA2E2D">
                          <w:pPr>
                            <w:spacing w:line="252" w:lineRule="auto"/>
                            <w:jc w:val="right"/>
                            <w:rPr>
                              <w:sz w:val="21"/>
                              <w:szCs w:val="21"/>
                            </w:rPr>
                          </w:pPr>
                          <w:proofErr w:type="spellStart"/>
                          <w:r w:rsidRPr="002E03F3">
                            <w:rPr>
                              <w:sz w:val="21"/>
                              <w:szCs w:val="21"/>
                            </w:rPr>
                            <w:t>Envis</w:t>
                          </w:r>
                          <w:proofErr w:type="spellEnd"/>
                          <w:r w:rsidRPr="002E03F3">
                            <w:rPr>
                              <w:sz w:val="21"/>
                              <w:szCs w:val="21"/>
                            </w:rPr>
                            <w:t xml:space="preserve"> Way, </w:t>
                          </w:r>
                          <w:r w:rsidRPr="002E03F3">
                            <w:rPr>
                              <w:sz w:val="21"/>
                              <w:szCs w:val="21"/>
                            </w:rPr>
                            <w:br/>
                            <w:t>Guildford,</w:t>
                          </w:r>
                          <w:r w:rsidRPr="002E03F3">
                            <w:rPr>
                              <w:sz w:val="21"/>
                              <w:szCs w:val="21"/>
                            </w:rPr>
                            <w:br/>
                            <w:t xml:space="preserve">Surrey, </w:t>
                          </w:r>
                          <w:r w:rsidRPr="002E03F3">
                            <w:rPr>
                              <w:sz w:val="21"/>
                              <w:szCs w:val="21"/>
                            </w:rPr>
                            <w:br/>
                            <w:t>GU3 3NL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8DBFD5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457.5pt;margin-top:-39.8pt;width:83.45pt;height:2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" filled="f" stroked="f" strokeweight=".5pt">
              <v:textbox style="mso-fit-shape-to-text:t">
                <w:txbxContent>
                  <w:p w14:paraId="1471C30E" w14:textId="77777777" w:rsidR="00EA2E2D" w:rsidRPr="002E03F3" w:rsidRDefault="00EA2E2D" w:rsidP="00EA2E2D">
                    <w:pPr>
                      <w:spacing w:line="252" w:lineRule="auto"/>
                      <w:jc w:val="right"/>
                      <w:rPr>
                        <w:sz w:val="21"/>
                        <w:szCs w:val="21"/>
                      </w:rPr>
                    </w:pPr>
                    <w:proofErr w:type="spellStart"/>
                    <w:r w:rsidRPr="002E03F3">
                      <w:rPr>
                        <w:sz w:val="21"/>
                        <w:szCs w:val="21"/>
                      </w:rPr>
                      <w:t>Envis</w:t>
                    </w:r>
                    <w:proofErr w:type="spellEnd"/>
                    <w:r w:rsidRPr="002E03F3">
                      <w:rPr>
                        <w:sz w:val="21"/>
                        <w:szCs w:val="21"/>
                      </w:rPr>
                      <w:t xml:space="preserve"> Way, </w:t>
                    </w:r>
                    <w:r w:rsidRPr="002E03F3">
                      <w:rPr>
                        <w:sz w:val="21"/>
                        <w:szCs w:val="21"/>
                      </w:rPr>
                      <w:br/>
                      <w:t>Guildford,</w:t>
                    </w:r>
                    <w:r w:rsidRPr="002E03F3">
                      <w:rPr>
                        <w:sz w:val="21"/>
                        <w:szCs w:val="21"/>
                      </w:rPr>
                      <w:br/>
                      <w:t xml:space="preserve">Surrey, </w:t>
                    </w:r>
                    <w:r w:rsidRPr="002E03F3">
                      <w:rPr>
                        <w:sz w:val="21"/>
                        <w:szCs w:val="21"/>
                      </w:rPr>
                      <w:br/>
                      <w:t>GU3 3NL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0375E4">
      <w:rPr>
        <w:noProof/>
        <w:lang w:eastAsia="en-GB"/>
      </w:rPr>
      <w:drawing>
        <wp:anchor distT="0" distB="0" distL="114300" distR="114300" simplePos="0" relativeHeight="251673600" behindDoc="0" locked="0" layoutInCell="1" allowOverlap="1" wp14:anchorId="05F7A5E2" wp14:editId="6058F1EA">
          <wp:simplePos x="0" y="0"/>
          <wp:positionH relativeFrom="column">
            <wp:posOffset>5086350</wp:posOffset>
          </wp:positionH>
          <wp:positionV relativeFrom="paragraph">
            <wp:posOffset>-514985</wp:posOffset>
          </wp:positionV>
          <wp:extent cx="839972" cy="794007"/>
          <wp:effectExtent l="0" t="0" r="0" b="6350"/>
          <wp:wrapNone/>
          <wp:docPr id="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972" cy="7940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5E9AB59" wp14:editId="4FA0EF6A">
              <wp:simplePos x="0" y="0"/>
              <wp:positionH relativeFrom="column">
                <wp:posOffset>1543050</wp:posOffset>
              </wp:positionH>
              <wp:positionV relativeFrom="paragraph">
                <wp:posOffset>-648335</wp:posOffset>
              </wp:positionV>
              <wp:extent cx="3285195" cy="1254125"/>
              <wp:effectExtent l="0" t="0" r="0" b="3175"/>
              <wp:wrapNone/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5195" cy="125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55D91F" w14:textId="77777777" w:rsidR="00EA2E2D" w:rsidRPr="001D1CA6" w:rsidRDefault="00EA2E2D" w:rsidP="00EA2E2D">
                          <w:pPr>
                            <w:jc w:val="center"/>
                            <w:rPr>
                              <w:b/>
                              <w:sz w:val="36"/>
                            </w:rPr>
                          </w:pPr>
                          <w:r w:rsidRPr="001D1CA6">
                            <w:rPr>
                              <w:b/>
                              <w:sz w:val="36"/>
                            </w:rPr>
                            <w:t>The Federated Schools of Wood Street Infant School and Worplesdon Primary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9AB59" id="Text Box 16" o:spid="_x0000_s1027" type="#_x0000_t202" style="position:absolute;margin-left:121.5pt;margin-top:-51.05pt;width:258.7pt;height: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" filled="f" stroked="f" strokeweight=".5pt">
              <v:textbox>
                <w:txbxContent>
                  <w:p w14:paraId="5655D91F" w14:textId="77777777" w:rsidR="00EA2E2D" w:rsidRPr="001D1CA6" w:rsidRDefault="00EA2E2D" w:rsidP="00EA2E2D">
                    <w:pPr>
                      <w:jc w:val="center"/>
                      <w:rPr>
                        <w:b/>
                        <w:sz w:val="36"/>
                      </w:rPr>
                    </w:pPr>
                    <w:r w:rsidRPr="001D1CA6">
                      <w:rPr>
                        <w:b/>
                        <w:sz w:val="36"/>
                      </w:rPr>
                      <w:t>The Federated Schools of Wood Street Infant School and Worplesdon Primary School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1" wp14:anchorId="41DEAB7D" wp14:editId="7E7621A3">
          <wp:simplePos x="0" y="0"/>
          <wp:positionH relativeFrom="column">
            <wp:posOffset>742950</wp:posOffset>
          </wp:positionH>
          <wp:positionV relativeFrom="paragraph">
            <wp:posOffset>-505460</wp:posOffset>
          </wp:positionV>
          <wp:extent cx="882015" cy="882015"/>
          <wp:effectExtent l="0" t="0" r="0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882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EB0073C" wp14:editId="24D0CB84">
              <wp:simplePos x="0" y="0"/>
              <wp:positionH relativeFrom="column">
                <wp:posOffset>-228600</wp:posOffset>
              </wp:positionH>
              <wp:positionV relativeFrom="paragraph">
                <wp:posOffset>-486410</wp:posOffset>
              </wp:positionV>
              <wp:extent cx="1041533" cy="1828800"/>
              <wp:effectExtent l="0" t="0" r="0" b="0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533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B5DE0F" w14:textId="77777777" w:rsidR="00EA2E2D" w:rsidRPr="002E03F3" w:rsidRDefault="00EA2E2D" w:rsidP="00EA2E2D">
                          <w:pPr>
                            <w:pStyle w:val="NoSpacing"/>
                            <w:ind w:left="316"/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</w:pPr>
                          <w:r w:rsidRPr="002E03F3"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  <w:t xml:space="preserve">Oak Hill, </w:t>
                          </w:r>
                        </w:p>
                        <w:p w14:paraId="6F14BADD" w14:textId="77777777" w:rsidR="00EA2E2D" w:rsidRPr="002E03F3" w:rsidRDefault="00EA2E2D" w:rsidP="00EA2E2D">
                          <w:pPr>
                            <w:pStyle w:val="NoSpacing"/>
                            <w:ind w:left="316"/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</w:pPr>
                          <w:r w:rsidRPr="002E03F3"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  <w:t xml:space="preserve">Guildford, </w:t>
                          </w:r>
                        </w:p>
                        <w:p w14:paraId="0951B330" w14:textId="77777777" w:rsidR="00EA2E2D" w:rsidRPr="002E03F3" w:rsidRDefault="00EA2E2D" w:rsidP="00EA2E2D">
                          <w:pPr>
                            <w:pStyle w:val="NoSpacing"/>
                            <w:ind w:left="316"/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</w:pPr>
                          <w:r w:rsidRPr="002E03F3"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  <w:t xml:space="preserve">Surrey, </w:t>
                          </w:r>
                          <w:r w:rsidRPr="002E03F3"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  <w:shd w:val="clear" w:color="auto" w:fill="FFFFFF"/>
                            </w:rPr>
                            <w:br/>
                            <w:t>GU3 3DA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EB0073C" id="Text Box 18" o:spid="_x0000_s1028" type="#_x0000_t202" style="position:absolute;margin-left:-18pt;margin-top:-38.3pt;width:82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" filled="f" stroked="f" strokeweight=".5pt">
              <v:textbox style="mso-fit-shape-to-text:t">
                <w:txbxContent>
                  <w:p w14:paraId="2FB5DE0F" w14:textId="77777777" w:rsidR="00EA2E2D" w:rsidRPr="002E03F3" w:rsidRDefault="00EA2E2D" w:rsidP="00EA2E2D">
                    <w:pPr>
                      <w:pStyle w:val="NoSpacing"/>
                      <w:ind w:left="316"/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</w:pPr>
                    <w:r w:rsidRPr="002E03F3"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  <w:t xml:space="preserve">Oak Hill, </w:t>
                    </w:r>
                  </w:p>
                  <w:p w14:paraId="6F14BADD" w14:textId="77777777" w:rsidR="00EA2E2D" w:rsidRPr="002E03F3" w:rsidRDefault="00EA2E2D" w:rsidP="00EA2E2D">
                    <w:pPr>
                      <w:pStyle w:val="NoSpacing"/>
                      <w:ind w:left="316"/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</w:pPr>
                    <w:r w:rsidRPr="002E03F3"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  <w:t xml:space="preserve">Guildford, </w:t>
                    </w:r>
                  </w:p>
                  <w:p w14:paraId="0951B330" w14:textId="77777777" w:rsidR="00EA2E2D" w:rsidRPr="002E03F3" w:rsidRDefault="00EA2E2D" w:rsidP="00EA2E2D">
                    <w:pPr>
                      <w:pStyle w:val="NoSpacing"/>
                      <w:ind w:left="316"/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</w:pPr>
                    <w:r w:rsidRPr="002E03F3"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  <w:t xml:space="preserve">Surrey, </w:t>
                    </w:r>
                    <w:r w:rsidRPr="002E03F3">
                      <w:rPr>
                        <w:rFonts w:ascii="Times New Roman" w:hAnsi="Times New Roman" w:cs="Times New Roman"/>
                        <w:sz w:val="21"/>
                        <w:szCs w:val="21"/>
                        <w:shd w:val="clear" w:color="auto" w:fill="FFFFFF"/>
                      </w:rPr>
                      <w:br/>
                      <w:t>GU3 3DA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62B3E"/>
    <w:multiLevelType w:val="hybridMultilevel"/>
    <w:tmpl w:val="EB6E8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7032B1"/>
    <w:multiLevelType w:val="hybridMultilevel"/>
    <w:tmpl w:val="DC18222C"/>
    <w:lvl w:ilvl="0" w:tplc="4E40581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02E360">
      <w:start w:val="1"/>
      <w:numFmt w:val="bullet"/>
      <w:lvlText w:val="•"/>
      <w:lvlJc w:val="left"/>
      <w:pPr>
        <w:ind w:left="1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826D30">
      <w:start w:val="1"/>
      <w:numFmt w:val="bullet"/>
      <w:lvlText w:val="▪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E05AEA">
      <w:start w:val="1"/>
      <w:numFmt w:val="bullet"/>
      <w:lvlText w:val="•"/>
      <w:lvlJc w:val="left"/>
      <w:pPr>
        <w:ind w:left="29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3AE2E6">
      <w:start w:val="1"/>
      <w:numFmt w:val="bullet"/>
      <w:lvlText w:val="o"/>
      <w:lvlJc w:val="left"/>
      <w:pPr>
        <w:ind w:left="36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2A6208">
      <w:start w:val="1"/>
      <w:numFmt w:val="bullet"/>
      <w:lvlText w:val="▪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42F448">
      <w:start w:val="1"/>
      <w:numFmt w:val="bullet"/>
      <w:lvlText w:val="•"/>
      <w:lvlJc w:val="left"/>
      <w:pPr>
        <w:ind w:left="5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32337E">
      <w:start w:val="1"/>
      <w:numFmt w:val="bullet"/>
      <w:lvlText w:val="o"/>
      <w:lvlJc w:val="left"/>
      <w:pPr>
        <w:ind w:left="5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B40368">
      <w:start w:val="1"/>
      <w:numFmt w:val="bullet"/>
      <w:lvlText w:val="▪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28122163">
    <w:abstractNumId w:val="1"/>
  </w:num>
  <w:num w:numId="2" w16cid:durableId="807403836">
    <w:abstractNumId w:val="0"/>
  </w:num>
  <w:num w:numId="3" w16cid:durableId="2072607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31"/>
    <w:rsid w:val="00023D3B"/>
    <w:rsid w:val="000375E4"/>
    <w:rsid w:val="0006173C"/>
    <w:rsid w:val="000D2855"/>
    <w:rsid w:val="000F6B31"/>
    <w:rsid w:val="001D1CA6"/>
    <w:rsid w:val="002E03F3"/>
    <w:rsid w:val="0033126B"/>
    <w:rsid w:val="003A50DE"/>
    <w:rsid w:val="00472743"/>
    <w:rsid w:val="004A7865"/>
    <w:rsid w:val="0075326F"/>
    <w:rsid w:val="00814AB7"/>
    <w:rsid w:val="008645C5"/>
    <w:rsid w:val="00895A5E"/>
    <w:rsid w:val="00A847D7"/>
    <w:rsid w:val="00B6139F"/>
    <w:rsid w:val="00C564B5"/>
    <w:rsid w:val="00CE63DE"/>
    <w:rsid w:val="00D92796"/>
    <w:rsid w:val="00DA013B"/>
    <w:rsid w:val="00DE2B37"/>
    <w:rsid w:val="00EA2E2D"/>
    <w:rsid w:val="00EB7F6F"/>
    <w:rsid w:val="00F4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82023A0"/>
  <w15:chartTrackingRefBased/>
  <w15:docId w15:val="{19B53D37-5BD1-45D1-8271-516DB9C0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E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01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28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2855"/>
  </w:style>
  <w:style w:type="paragraph" w:styleId="Footer">
    <w:name w:val="footer"/>
    <w:basedOn w:val="Normal"/>
    <w:link w:val="FooterChar"/>
    <w:uiPriority w:val="99"/>
    <w:unhideWhenUsed/>
    <w:rsid w:val="000D28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855"/>
  </w:style>
  <w:style w:type="table" w:styleId="TableGrid">
    <w:name w:val="Table Grid"/>
    <w:basedOn w:val="TableNormal"/>
    <w:uiPriority w:val="39"/>
    <w:rsid w:val="00037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375E4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DA013B"/>
    <w:pPr>
      <w:widowControl w:val="0"/>
      <w:autoSpaceDE w:val="0"/>
      <w:autoSpaceDN w:val="0"/>
    </w:pPr>
    <w:rPr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DA013B"/>
    <w:rPr>
      <w:rFonts w:ascii="Times New Roman" w:eastAsia="Times New Roman" w:hAnsi="Times New Roman" w:cs="Times New Roman"/>
      <w:sz w:val="24"/>
      <w:szCs w:val="24"/>
      <w:lang w:eastAsia="en-GB" w:bidi="en-GB"/>
    </w:rPr>
  </w:style>
  <w:style w:type="character" w:customStyle="1" w:styleId="Heading1Char">
    <w:name w:val="Heading 1 Char"/>
    <w:basedOn w:val="DefaultParagraphFont"/>
    <w:link w:val="Heading1"/>
    <w:uiPriority w:val="9"/>
    <w:rsid w:val="00DA01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0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DE"/>
    <w:rPr>
      <w:rFonts w:ascii="Segoe UI" w:hAnsi="Segoe UI" w:cs="Segoe UI"/>
      <w:sz w:val="18"/>
      <w:szCs w:val="18"/>
    </w:rPr>
  </w:style>
  <w:style w:type="character" w:styleId="Hyperlink">
    <w:name w:val="Hyperlink"/>
    <w:rsid w:val="00EA2E2D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645C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o.org.uk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po@woodstreet.surrey.sch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ifton\Documents\Custom%20Office%20Templates\WPS\WPS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WPS_Letterhead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Worplesdon Primary School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Clifton</dc:creator>
  <cp:keywords/>
  <dc:description/>
  <cp:lastModifiedBy>Emma Wright</cp:lastModifiedBy>
  <cp:revision>2</cp:revision>
  <cp:lastPrinted>2018-03-07T12:47:00Z</cp:lastPrinted>
  <dcterms:created xsi:type="dcterms:W3CDTF">2025-10-10T11:23:00Z</dcterms:created>
  <dcterms:modified xsi:type="dcterms:W3CDTF">2025-10-10T11:23:00Z</dcterms:modified>
</cp:coreProperties>
</file>