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1322" w:rsidRPr="000F789A" w:rsidRDefault="008A1322" w:rsidP="008A1322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cs="Times-Bold"/>
          <w:b/>
          <w:bCs/>
          <w:color w:val="000000"/>
          <w:sz w:val="36"/>
          <w:szCs w:val="36"/>
        </w:rPr>
      </w:pPr>
      <w:r>
        <w:rPr>
          <w:rFonts w:cs="Times-Bold"/>
          <w:b/>
          <w:bCs/>
          <w:color w:val="000000"/>
          <w:sz w:val="36"/>
          <w:szCs w:val="36"/>
        </w:rPr>
        <w:t>STAFF</w:t>
      </w:r>
      <w:r w:rsidRPr="000F789A">
        <w:rPr>
          <w:rFonts w:cs="Times-Bold"/>
          <w:b/>
          <w:bCs/>
          <w:color w:val="000000"/>
          <w:sz w:val="36"/>
          <w:szCs w:val="36"/>
        </w:rPr>
        <w:t xml:space="preserve"> GOVERNOR NOMINATION FORM</w:t>
      </w:r>
    </w:p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</w:p>
    <w:tbl>
      <w:tblPr>
        <w:tblStyle w:val="TableGrid"/>
        <w:tblW w:w="10065" w:type="dxa"/>
        <w:jc w:val="center"/>
        <w:tblLook w:val="04A0" w:firstRow="1" w:lastRow="0" w:firstColumn="1" w:lastColumn="0" w:noHBand="0" w:noVBand="1"/>
      </w:tblPr>
      <w:tblGrid>
        <w:gridCol w:w="8222"/>
        <w:gridCol w:w="1843"/>
      </w:tblGrid>
      <w:tr w:rsidR="008A1322" w:rsidTr="00141AC1">
        <w:trPr>
          <w:trHeight w:hRule="exact" w:val="454"/>
          <w:jc w:val="center"/>
        </w:trPr>
        <w:tc>
          <w:tcPr>
            <w:tcW w:w="8222" w:type="dxa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I WOULD LIKE TO NOMINATE MYSELF/OR*</w:t>
            </w:r>
          </w:p>
        </w:tc>
        <w:tc>
          <w:tcPr>
            <w:tcW w:w="1843" w:type="dxa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(NAME)</w:t>
            </w:r>
          </w:p>
        </w:tc>
      </w:tr>
      <w:tr w:rsidR="008A1322" w:rsidTr="00141AC1">
        <w:trPr>
          <w:trHeight w:hRule="exact" w:val="1187"/>
          <w:jc w:val="center"/>
        </w:trPr>
        <w:tc>
          <w:tcPr>
            <w:tcW w:w="10065" w:type="dxa"/>
            <w:gridSpan w:val="2"/>
            <w:shd w:val="clear" w:color="auto" w:fill="D9D9D9" w:themeFill="background1" w:themeFillShade="D9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 xml:space="preserve">AS A </w:t>
            </w:r>
            <w:r w:rsidR="005E2C0B">
              <w:rPr>
                <w:rFonts w:cs="Times-Bold"/>
                <w:b/>
                <w:bCs/>
                <w:color w:val="000000"/>
              </w:rPr>
              <w:t>STAFF</w:t>
            </w:r>
            <w:bookmarkStart w:id="0" w:name="_GoBack"/>
            <w:bookmarkEnd w:id="0"/>
            <w:r w:rsidRPr="00222F1A">
              <w:rPr>
                <w:rFonts w:cs="Times-Bold"/>
                <w:b/>
                <w:bCs/>
                <w:color w:val="000000"/>
              </w:rPr>
              <w:t xml:space="preserve"> GOVE</w:t>
            </w:r>
            <w:r>
              <w:rPr>
                <w:rFonts w:cs="Times-Bold"/>
                <w:b/>
                <w:bCs/>
                <w:color w:val="000000"/>
              </w:rPr>
              <w:t xml:space="preserve">RNOR BOARD MEMBER AT WORPLESDON PRIMARY SCHOOL FOR A FOUR-YEAR TERM.  </w:t>
            </w:r>
          </w:p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</w:p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>
              <w:rPr>
                <w:rFonts w:cs="Times-Bold"/>
                <w:b/>
                <w:bCs/>
                <w:color w:val="000000"/>
              </w:rPr>
              <w:t xml:space="preserve">I UNDERSTAND THE COMMITMENT TO TIME AND EFFORT REQUIRED TO CONTRIBUTE POSITIVELY TO THE BOARDS ACTIVITIES. I UNDERSTAND THAT TRAINING, MENTORING AND SUPPORT WILL BE PROVIDED.  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10065" w:type="dxa"/>
            <w:gridSpan w:val="2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>
              <w:rPr>
                <w:rFonts w:cs="Times-Bold"/>
                <w:b/>
                <w:bCs/>
                <w:color w:val="000000"/>
              </w:rPr>
              <w:t>ADDRESS: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10065" w:type="dxa"/>
            <w:gridSpan w:val="2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>
              <w:rPr>
                <w:rFonts w:cs="Times-Bold"/>
                <w:b/>
                <w:bCs/>
                <w:color w:val="000000"/>
              </w:rPr>
              <w:t>TEL: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10065" w:type="dxa"/>
            <w:gridSpan w:val="2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>
              <w:rPr>
                <w:rFonts w:cs="Times-Bold"/>
                <w:b/>
                <w:bCs/>
                <w:color w:val="000000"/>
              </w:rPr>
              <w:t>EMAIL: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8222" w:type="dxa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I AM A PARENT/GUARDIAN OF</w:t>
            </w:r>
          </w:p>
        </w:tc>
        <w:tc>
          <w:tcPr>
            <w:tcW w:w="1843" w:type="dxa"/>
            <w:vAlign w:val="bottom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(NAME OF CHILD)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8222" w:type="dxa"/>
            <w:vAlign w:val="bottom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(SIGNATURE)</w:t>
            </w:r>
          </w:p>
        </w:tc>
      </w:tr>
      <w:tr w:rsidR="008A1322" w:rsidTr="00141AC1">
        <w:trPr>
          <w:trHeight w:hRule="exact" w:val="573"/>
          <w:jc w:val="center"/>
        </w:trPr>
        <w:tc>
          <w:tcPr>
            <w:tcW w:w="10065" w:type="dxa"/>
            <w:gridSpan w:val="2"/>
            <w:vAlign w:val="bottom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* Please delete as appropriate. If you are nominating someone else please check first that they are willing to stand and</w:t>
            </w:r>
            <w:r>
              <w:rPr>
                <w:rFonts w:cs="Times-Roman"/>
                <w:color w:val="000000"/>
              </w:rPr>
              <w:t xml:space="preserve"> ask them to sign below.</w:t>
            </w:r>
          </w:p>
        </w:tc>
      </w:tr>
      <w:tr w:rsidR="008A1322" w:rsidTr="00141AC1">
        <w:trPr>
          <w:trHeight w:hRule="exact" w:val="454"/>
          <w:jc w:val="center"/>
        </w:trPr>
        <w:tc>
          <w:tcPr>
            <w:tcW w:w="8222" w:type="dxa"/>
            <w:vAlign w:val="bottom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</w:p>
        </w:tc>
        <w:tc>
          <w:tcPr>
            <w:tcW w:w="1843" w:type="dxa"/>
            <w:vAlign w:val="bottom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Bold"/>
                <w:b/>
                <w:bCs/>
                <w:color w:val="000000"/>
              </w:rPr>
            </w:pPr>
            <w:r w:rsidRPr="00222F1A">
              <w:rPr>
                <w:rFonts w:cs="Times-Bold"/>
                <w:b/>
                <w:bCs/>
                <w:color w:val="000000"/>
              </w:rPr>
              <w:t>(SIGNATURE)</w:t>
            </w:r>
          </w:p>
        </w:tc>
      </w:tr>
    </w:tbl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color w:val="000000"/>
        </w:rPr>
      </w:pPr>
    </w:p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Italic"/>
          <w:i/>
          <w:iCs/>
          <w:color w:val="000000"/>
        </w:rPr>
      </w:pPr>
      <w:r w:rsidRPr="002E12CB">
        <w:rPr>
          <w:rFonts w:cs="Times-Bold"/>
          <w:bCs/>
          <w:color w:val="000000"/>
        </w:rPr>
        <w:t>Worplesdon Primary School i</w:t>
      </w:r>
      <w:r w:rsidRPr="002E12CB">
        <w:rPr>
          <w:rFonts w:cs="Times-Roman"/>
          <w:color w:val="000000"/>
        </w:rPr>
        <w:t xml:space="preserve">s keen that </w:t>
      </w:r>
      <w:r>
        <w:rPr>
          <w:rFonts w:cs="Times-Roman"/>
          <w:color w:val="000000"/>
        </w:rPr>
        <w:t xml:space="preserve">its </w:t>
      </w:r>
      <w:r w:rsidRPr="002E12CB">
        <w:rPr>
          <w:rFonts w:cs="Times-Roman"/>
          <w:color w:val="000000"/>
        </w:rPr>
        <w:t>governing</w:t>
      </w:r>
      <w:r>
        <w:rPr>
          <w:rFonts w:cs="Times-Roman"/>
          <w:color w:val="000000"/>
        </w:rPr>
        <w:t xml:space="preserve"> body</w:t>
      </w:r>
      <w:r w:rsidRPr="002E12CB">
        <w:rPr>
          <w:rFonts w:cs="Times-Roman"/>
          <w:color w:val="000000"/>
        </w:rPr>
        <w:t xml:space="preserve"> reflect</w:t>
      </w:r>
      <w:r>
        <w:rPr>
          <w:rFonts w:cs="Times-Roman"/>
          <w:color w:val="000000"/>
        </w:rPr>
        <w:t>s its ethnic diversity</w:t>
      </w:r>
      <w:r w:rsidRPr="002E12CB">
        <w:rPr>
          <w:rFonts w:cs="Times-Roman"/>
          <w:color w:val="000000"/>
        </w:rPr>
        <w:t>. To assist in</w:t>
      </w:r>
      <w:r>
        <w:rPr>
          <w:rFonts w:cs="Times-Roman"/>
          <w:color w:val="000000"/>
        </w:rPr>
        <w:t xml:space="preserve"> gathering information,</w:t>
      </w:r>
      <w:r w:rsidRPr="00222F1A">
        <w:rPr>
          <w:rFonts w:cs="Times-Roman"/>
          <w:color w:val="000000"/>
        </w:rPr>
        <w:t xml:space="preserve"> please indicate which of the following categories you would place</w:t>
      </w:r>
      <w:r>
        <w:rPr>
          <w:rFonts w:cs="Times-Roman"/>
          <w:color w:val="000000"/>
        </w:rPr>
        <w:t xml:space="preserve"> yourself.</w:t>
      </w:r>
    </w:p>
    <w:p w:rsidR="008A1322" w:rsidRPr="00222F1A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Italic"/>
          <w:i/>
          <w:iCs/>
          <w:color w:val="000000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3364"/>
        <w:gridCol w:w="561"/>
        <w:gridCol w:w="1925"/>
        <w:gridCol w:w="3365"/>
        <w:gridCol w:w="561"/>
      </w:tblGrid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African 01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Irish 10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African-Caribbean 02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Greek 11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Arab 03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Turkish 12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SE Asian 04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Other European 13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Bangladeshi 05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Vietnamese 14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Indian 06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Chinese 15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Pakistani 07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Other White 16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Other Black 08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Black British 17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English, Scots and Welsh 09</w:t>
            </w:r>
          </w:p>
        </w:tc>
        <w:tc>
          <w:tcPr>
            <w:tcW w:w="561" w:type="dxa"/>
            <w:tcBorders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36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>
              <w:rPr>
                <w:rFonts w:cs="Times-Roman"/>
                <w:color w:val="000000"/>
              </w:rPr>
              <w:t>Mixed Race 18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  <w:tr w:rsidR="008A1322" w:rsidTr="00141AC1">
        <w:trPr>
          <w:trHeight w:hRule="exact" w:val="340"/>
          <w:jc w:val="center"/>
        </w:trPr>
        <w:tc>
          <w:tcPr>
            <w:tcW w:w="3364" w:type="dxa"/>
            <w:vAlign w:val="center"/>
          </w:tcPr>
          <w:p w:rsidR="008A1322" w:rsidRPr="00222F1A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  <w:r w:rsidRPr="00222F1A">
              <w:rPr>
                <w:rFonts w:cs="Times-Roman"/>
                <w:color w:val="000000"/>
              </w:rPr>
              <w:t>Other, please specify (98)</w:t>
            </w:r>
          </w:p>
        </w:tc>
        <w:tc>
          <w:tcPr>
            <w:tcW w:w="561" w:type="dxa"/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1925" w:type="dxa"/>
            <w:tcBorders>
              <w:top w:val="nil"/>
              <w:right w:val="nil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  <w:tc>
          <w:tcPr>
            <w:tcW w:w="3926" w:type="dxa"/>
            <w:gridSpan w:val="2"/>
            <w:tcBorders>
              <w:left w:val="nil"/>
              <w:right w:val="nil"/>
            </w:tcBorders>
            <w:vAlign w:val="center"/>
          </w:tcPr>
          <w:p w:rsidR="008A1322" w:rsidRDefault="008A1322" w:rsidP="00141AC1">
            <w:pPr>
              <w:autoSpaceDE w:val="0"/>
              <w:autoSpaceDN w:val="0"/>
              <w:adjustRightInd w:val="0"/>
              <w:rPr>
                <w:rFonts w:cs="Times-Roman"/>
                <w:color w:val="000000"/>
              </w:rPr>
            </w:pPr>
          </w:p>
        </w:tc>
      </w:tr>
    </w:tbl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8A1322" w:rsidRPr="00222F1A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Italic"/>
          <w:i/>
          <w:iCs/>
          <w:color w:val="000000"/>
        </w:rPr>
      </w:pPr>
      <w:r w:rsidRPr="00222F1A">
        <w:rPr>
          <w:rFonts w:cs="Times-Roman"/>
          <w:color w:val="000000"/>
        </w:rPr>
        <w:t xml:space="preserve">Do you consider yourself to have a disability Yes / No </w:t>
      </w:r>
      <w:r w:rsidRPr="00222F1A">
        <w:rPr>
          <w:rFonts w:cs="Times-Italic"/>
          <w:i/>
          <w:iCs/>
          <w:color w:val="000000"/>
        </w:rPr>
        <w:t xml:space="preserve">(please </w:t>
      </w:r>
      <w:proofErr w:type="gramStart"/>
      <w:r w:rsidRPr="00222F1A">
        <w:rPr>
          <w:rFonts w:cs="Times-Italic"/>
          <w:i/>
          <w:iCs/>
          <w:color w:val="000000"/>
        </w:rPr>
        <w:t>delete)</w:t>
      </w:r>
      <w:proofErr w:type="gramEnd"/>
    </w:p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8A1322" w:rsidRPr="00222F1A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  <w:r w:rsidRPr="00222F1A">
        <w:rPr>
          <w:rFonts w:cs="Times-Roman"/>
          <w:color w:val="000000"/>
        </w:rPr>
        <w:t>If yes, please specify ____________________________________________________________________</w:t>
      </w:r>
    </w:p>
    <w:p w:rsidR="008A1322" w:rsidRDefault="008A1322" w:rsidP="008A1322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</w:rPr>
      </w:pPr>
    </w:p>
    <w:p w:rsidR="00DA013B" w:rsidRPr="00DA013B" w:rsidRDefault="008A1322" w:rsidP="008A1322">
      <w:r w:rsidRPr="00222F1A">
        <w:rPr>
          <w:rFonts w:cs="Times-Bold"/>
          <w:b/>
          <w:bCs/>
          <w:color w:val="000000"/>
        </w:rPr>
        <w:t>All new governors are required by law to undergo a check on their suitability to</w:t>
      </w:r>
      <w:r>
        <w:rPr>
          <w:rFonts w:cs="Times-Bold"/>
          <w:b/>
          <w:bCs/>
          <w:color w:val="000000"/>
        </w:rPr>
        <w:t xml:space="preserve"> </w:t>
      </w:r>
      <w:r w:rsidRPr="00222F1A">
        <w:rPr>
          <w:rFonts w:cs="Times-Bold"/>
          <w:b/>
          <w:bCs/>
          <w:color w:val="000000"/>
        </w:rPr>
        <w:t xml:space="preserve">serve. This will be a </w:t>
      </w:r>
      <w:r>
        <w:rPr>
          <w:rFonts w:cs="Times-Bold"/>
          <w:b/>
          <w:bCs/>
          <w:color w:val="000000"/>
        </w:rPr>
        <w:t>Disclosure and Barring Service (DBS)</w:t>
      </w:r>
      <w:r w:rsidRPr="00222F1A">
        <w:rPr>
          <w:rFonts w:cs="Times-Bold"/>
          <w:b/>
          <w:bCs/>
          <w:color w:val="000000"/>
        </w:rPr>
        <w:t xml:space="preserve"> check which is a list of people, whose employment has been barred or</w:t>
      </w:r>
      <w:r>
        <w:rPr>
          <w:rFonts w:cs="Times-Bold"/>
          <w:b/>
          <w:bCs/>
          <w:color w:val="000000"/>
        </w:rPr>
        <w:t xml:space="preserve"> </w:t>
      </w:r>
      <w:r w:rsidRPr="00222F1A">
        <w:rPr>
          <w:rFonts w:cs="Times-Bold"/>
          <w:b/>
          <w:bCs/>
          <w:color w:val="000000"/>
        </w:rPr>
        <w:t>restricted either on grounds of misconduct or for medical reasons.</w:t>
      </w:r>
      <w:r>
        <w:rPr>
          <w:rFonts w:cs="Times-Bold"/>
          <w:b/>
          <w:bCs/>
          <w:color w:val="000000"/>
        </w:rPr>
        <w:t xml:space="preserve"> </w:t>
      </w:r>
      <w:r w:rsidRPr="00222F1A">
        <w:rPr>
          <w:rFonts w:cs="Times-Bold"/>
          <w:b/>
          <w:bCs/>
          <w:color w:val="000000"/>
        </w:rPr>
        <w:t>THIS INFORMATION IS FOR MONITORING PURPOSES ONLY AND WILL</w:t>
      </w:r>
      <w:r>
        <w:rPr>
          <w:rFonts w:cs="Times-Bold"/>
          <w:b/>
          <w:bCs/>
          <w:color w:val="000000"/>
        </w:rPr>
        <w:t xml:space="preserve"> </w:t>
      </w:r>
      <w:r w:rsidRPr="00222F1A">
        <w:rPr>
          <w:rFonts w:cs="Times-Bold"/>
          <w:b/>
          <w:bCs/>
          <w:color w:val="000000"/>
        </w:rPr>
        <w:t>NOT BE SHOWN ON INFORMATION SENT TO PARENTS</w:t>
      </w:r>
    </w:p>
    <w:sectPr w:rsidR="00DA013B" w:rsidRPr="00DA013B" w:rsidSect="00F45A1E">
      <w:headerReference w:type="default" r:id="rId7"/>
      <w:footerReference w:type="default" r:id="rId8"/>
      <w:pgSz w:w="11906" w:h="16838"/>
      <w:pgMar w:top="1004" w:right="720" w:bottom="720" w:left="777" w:header="102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9A6" w:rsidRDefault="000E19A6" w:rsidP="000D2855">
      <w:pPr>
        <w:spacing w:after="0" w:line="240" w:lineRule="auto"/>
      </w:pPr>
      <w:r>
        <w:separator/>
      </w:r>
    </w:p>
  </w:endnote>
  <w:endnote w:type="continuationSeparator" w:id="0">
    <w:p w:rsidR="000E19A6" w:rsidRDefault="000E19A6" w:rsidP="000D2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13B" w:rsidRDefault="00DA013B" w:rsidP="00DA013B">
    <w:pPr>
      <w:pStyle w:val="BodyText"/>
      <w:ind w:right="86"/>
      <w:jc w:val="center"/>
    </w:pPr>
    <w:r>
      <w:rPr>
        <w:color w:val="E30613"/>
      </w:rPr>
      <w:t>01483 232126</w:t>
    </w:r>
  </w:p>
  <w:p w:rsidR="00DA013B" w:rsidRDefault="005E2C0B" w:rsidP="00DA013B">
    <w:pPr>
      <w:pStyle w:val="BodyText"/>
      <w:spacing w:before="12"/>
      <w:ind w:right="86"/>
      <w:jc w:val="center"/>
    </w:pPr>
    <w:hyperlink r:id="rId1">
      <w:r w:rsidR="00DA013B">
        <w:rPr>
          <w:color w:val="E30613"/>
          <w:w w:val="95"/>
        </w:rPr>
        <w:t>office@worplesdon.surrey.sch.uk</w:t>
      </w:r>
    </w:hyperlink>
  </w:p>
  <w:p w:rsidR="000375E4" w:rsidRDefault="000375E4" w:rsidP="00DA013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9A6" w:rsidRDefault="000E19A6" w:rsidP="000D2855">
      <w:pPr>
        <w:spacing w:after="0" w:line="240" w:lineRule="auto"/>
      </w:pPr>
      <w:r>
        <w:separator/>
      </w:r>
    </w:p>
  </w:footnote>
  <w:footnote w:type="continuationSeparator" w:id="0">
    <w:p w:rsidR="000E19A6" w:rsidRDefault="000E19A6" w:rsidP="000D2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02"/>
      <w:gridCol w:w="2993"/>
      <w:gridCol w:w="6095"/>
    </w:tblGrid>
    <w:tr w:rsidR="00F45A1E" w:rsidTr="00084363">
      <w:trPr>
        <w:trHeight w:val="1134"/>
      </w:trPr>
      <w:tc>
        <w:tcPr>
          <w:tcW w:w="1402" w:type="dxa"/>
        </w:tcPr>
        <w:p w:rsidR="00F45A1E" w:rsidRPr="000375E4" w:rsidRDefault="00F45A1E" w:rsidP="00F45A1E">
          <w:pPr>
            <w:pStyle w:val="NoSpacing"/>
            <w:ind w:left="316"/>
          </w:pPr>
          <w:r w:rsidRPr="000375E4">
            <w:rPr>
              <w:noProof/>
              <w:lang w:eastAsia="en-GB"/>
            </w:rPr>
            <w:drawing>
              <wp:anchor distT="0" distB="0" distL="114300" distR="114300" simplePos="0" relativeHeight="251659264" behindDoc="1" locked="0" layoutInCell="1" allowOverlap="1" wp14:anchorId="20FD8231" wp14:editId="38784DAB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719455" cy="680085"/>
                <wp:effectExtent l="0" t="0" r="4445" b="5715"/>
                <wp:wrapTight wrapText="bothSides">
                  <wp:wrapPolygon edited="0">
                    <wp:start x="6291" y="0"/>
                    <wp:lineTo x="0" y="3025"/>
                    <wp:lineTo x="0" y="15126"/>
                    <wp:lineTo x="2860" y="19361"/>
                    <wp:lineTo x="5719" y="21176"/>
                    <wp:lineTo x="6291" y="21176"/>
                    <wp:lineTo x="14870" y="21176"/>
                    <wp:lineTo x="15442" y="21176"/>
                    <wp:lineTo x="18302" y="19361"/>
                    <wp:lineTo x="21162" y="15126"/>
                    <wp:lineTo x="21162" y="3025"/>
                    <wp:lineTo x="14870" y="0"/>
                    <wp:lineTo x="6291" y="0"/>
                  </wp:wrapPolygon>
                </wp:wrapTight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6800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93" w:type="dxa"/>
        </w:tcPr>
        <w:p w:rsidR="00F45A1E" w:rsidRPr="000D2855" w:rsidRDefault="00F45A1E" w:rsidP="00F45A1E">
          <w:pPr>
            <w:spacing w:before="74" w:line="252" w:lineRule="auto"/>
            <w:ind w:right="41"/>
            <w:rPr>
              <w:rFonts w:ascii="Times New Roman" w:hAnsi="Times New Roman" w:cs="Times New Roman"/>
              <w:color w:val="E30613"/>
              <w:sz w:val="39"/>
            </w:rPr>
          </w:pPr>
          <w:r w:rsidRPr="000D2855">
            <w:rPr>
              <w:rFonts w:ascii="Times New Roman" w:hAnsi="Times New Roman" w:cs="Times New Roman"/>
              <w:color w:val="E30613"/>
              <w:sz w:val="39"/>
            </w:rPr>
            <w:t xml:space="preserve">Worplesdon </w:t>
          </w:r>
        </w:p>
        <w:p w:rsidR="00F45A1E" w:rsidRDefault="00F45A1E" w:rsidP="00F45A1E">
          <w:pPr>
            <w:spacing w:line="252" w:lineRule="auto"/>
            <w:ind w:right="180"/>
            <w:rPr>
              <w:rFonts w:ascii="Times New Roman" w:hAnsi="Times New Roman" w:cs="Times New Roman"/>
              <w:sz w:val="39"/>
            </w:rPr>
          </w:pPr>
          <w:r w:rsidRPr="000D2855">
            <w:rPr>
              <w:rFonts w:ascii="Times New Roman" w:hAnsi="Times New Roman" w:cs="Times New Roman"/>
              <w:color w:val="E30613"/>
              <w:sz w:val="39"/>
            </w:rPr>
            <w:t>Primary School</w:t>
          </w:r>
        </w:p>
      </w:tc>
      <w:tc>
        <w:tcPr>
          <w:tcW w:w="6095" w:type="dxa"/>
        </w:tcPr>
        <w:p w:rsidR="00F45A1E" w:rsidRDefault="000E19A6" w:rsidP="000E19A6">
          <w:pPr>
            <w:spacing w:line="252" w:lineRule="auto"/>
            <w:rPr>
              <w:rFonts w:ascii="Times New Roman" w:hAnsi="Times New Roman" w:cs="Times New Roman"/>
              <w:color w:val="E30613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i/>
              <w:iCs/>
              <w:noProof/>
              <w:color w:val="006FC9"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2941320</wp:posOffset>
                </wp:positionH>
                <wp:positionV relativeFrom="paragraph">
                  <wp:posOffset>45720</wp:posOffset>
                </wp:positionV>
                <wp:extent cx="792480" cy="746760"/>
                <wp:effectExtent l="0" t="0" r="7620" b="0"/>
                <wp:wrapSquare wrapText="bothSides"/>
                <wp:docPr id="4" name="Picture 4" descr="cid:f2195436-2c22-4fa9-ad6f-95d930815b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id:f2195436-2c22-4fa9-ad6f-95d930815bc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248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proofErr w:type="spellStart"/>
          <w:r w:rsidR="00F45A1E" w:rsidRPr="000375E4">
            <w:rPr>
              <w:rFonts w:ascii="Times New Roman" w:hAnsi="Times New Roman" w:cs="Times New Roman"/>
              <w:color w:val="E30613"/>
              <w:sz w:val="24"/>
              <w:szCs w:val="24"/>
            </w:rPr>
            <w:t>Envis</w:t>
          </w:r>
          <w:proofErr w:type="spellEnd"/>
          <w:r w:rsidR="00F45A1E" w:rsidRPr="000375E4">
            <w:rPr>
              <w:rFonts w:ascii="Times New Roman" w:hAnsi="Times New Roman" w:cs="Times New Roman"/>
              <w:color w:val="E30613"/>
              <w:sz w:val="24"/>
              <w:szCs w:val="24"/>
            </w:rPr>
            <w:t xml:space="preserve"> Way, Fairlands</w:t>
          </w:r>
          <w:r w:rsidR="00F45A1E">
            <w:rPr>
              <w:rFonts w:ascii="Times New Roman" w:hAnsi="Times New Roman" w:cs="Times New Roman"/>
              <w:color w:val="E30613"/>
              <w:sz w:val="24"/>
              <w:szCs w:val="24"/>
            </w:rPr>
            <w:t>,</w:t>
          </w:r>
        </w:p>
        <w:p w:rsidR="00F45A1E" w:rsidRDefault="00F45A1E" w:rsidP="000E19A6">
          <w:pPr>
            <w:spacing w:line="252" w:lineRule="auto"/>
            <w:rPr>
              <w:rFonts w:ascii="Times New Roman" w:hAnsi="Times New Roman" w:cs="Times New Roman"/>
              <w:color w:val="E30613"/>
              <w:sz w:val="24"/>
              <w:szCs w:val="24"/>
            </w:rPr>
          </w:pPr>
          <w:r>
            <w:rPr>
              <w:rFonts w:ascii="Times New Roman" w:hAnsi="Times New Roman" w:cs="Times New Roman"/>
              <w:color w:val="E30613"/>
              <w:sz w:val="24"/>
              <w:szCs w:val="24"/>
            </w:rPr>
            <w:t>Worplesdon, Guildford</w:t>
          </w:r>
        </w:p>
        <w:p w:rsidR="00F45A1E" w:rsidRPr="000375E4" w:rsidRDefault="00F45A1E" w:rsidP="000E19A6">
          <w:pPr>
            <w:spacing w:line="252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color w:val="E30613"/>
              <w:sz w:val="24"/>
              <w:szCs w:val="24"/>
            </w:rPr>
            <w:t>Surrey, GU3 3NL</w:t>
          </w:r>
        </w:p>
      </w:tc>
    </w:tr>
  </w:tbl>
  <w:p w:rsidR="000375E4" w:rsidRPr="000D2855" w:rsidRDefault="000375E4" w:rsidP="000375E4">
    <w:pPr>
      <w:pStyle w:val="NoSpacing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A6"/>
    <w:rsid w:val="000375E4"/>
    <w:rsid w:val="000D2855"/>
    <w:rsid w:val="000E19A6"/>
    <w:rsid w:val="003A50DE"/>
    <w:rsid w:val="00472743"/>
    <w:rsid w:val="005E2C0B"/>
    <w:rsid w:val="00895A5E"/>
    <w:rsid w:val="008A1322"/>
    <w:rsid w:val="00B6139F"/>
    <w:rsid w:val="00DA013B"/>
    <w:rsid w:val="00DE2B37"/>
    <w:rsid w:val="00F4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F8328D"/>
  <w15:chartTrackingRefBased/>
  <w15:docId w15:val="{53A1B76E-A07B-434A-8068-136F5C90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322"/>
  </w:style>
  <w:style w:type="paragraph" w:styleId="Heading1">
    <w:name w:val="heading 1"/>
    <w:basedOn w:val="Normal"/>
    <w:next w:val="Normal"/>
    <w:link w:val="Heading1Char"/>
    <w:uiPriority w:val="9"/>
    <w:qFormat/>
    <w:rsid w:val="00DA01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2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855"/>
  </w:style>
  <w:style w:type="paragraph" w:styleId="Footer">
    <w:name w:val="footer"/>
    <w:basedOn w:val="Normal"/>
    <w:link w:val="FooterChar"/>
    <w:uiPriority w:val="99"/>
    <w:unhideWhenUsed/>
    <w:rsid w:val="000D2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855"/>
  </w:style>
  <w:style w:type="table" w:styleId="TableGrid">
    <w:name w:val="Table Grid"/>
    <w:basedOn w:val="TableNormal"/>
    <w:uiPriority w:val="39"/>
    <w:rsid w:val="00037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375E4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DA01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DA013B"/>
    <w:rPr>
      <w:rFonts w:ascii="Times New Roman" w:eastAsia="Times New Roman" w:hAnsi="Times New Roman" w:cs="Times New Roman"/>
      <w:sz w:val="24"/>
      <w:szCs w:val="24"/>
      <w:lang w:eastAsia="en-GB" w:bidi="en-GB"/>
    </w:rPr>
  </w:style>
  <w:style w:type="character" w:customStyle="1" w:styleId="Heading1Char">
    <w:name w:val="Heading 1 Char"/>
    <w:basedOn w:val="DefaultParagraphFont"/>
    <w:link w:val="Heading1"/>
    <w:uiPriority w:val="9"/>
    <w:rsid w:val="00DA01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1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orplesdon.surrey.sch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58d6edbc-1aa7-45ef-bcff-c26192a2df07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nnett\Documents\Custom%20Office%20Templates\WPS\WPS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018C0-1517-41D8-8157-617E2874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WPS_Letterhead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Worplesdon Primary School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Bennett</dc:creator>
  <cp:keywords/>
  <dc:description/>
  <cp:lastModifiedBy>Bennett, Amanda</cp:lastModifiedBy>
  <cp:revision>3</cp:revision>
  <cp:lastPrinted>2018-03-07T12:47:00Z</cp:lastPrinted>
  <dcterms:created xsi:type="dcterms:W3CDTF">2022-06-30T20:23:00Z</dcterms:created>
  <dcterms:modified xsi:type="dcterms:W3CDTF">2022-06-30T20:25:00Z</dcterms:modified>
</cp:coreProperties>
</file>